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2C" w:rsidRDefault="00A82117">
      <w:pPr>
        <w:rPr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54A0E" wp14:editId="2EF6F479">
                <wp:simplePos x="0" y="0"/>
                <wp:positionH relativeFrom="column">
                  <wp:posOffset>116205</wp:posOffset>
                </wp:positionH>
                <wp:positionV relativeFrom="paragraph">
                  <wp:posOffset>661170</wp:posOffset>
                </wp:positionV>
                <wp:extent cx="2548647" cy="35992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359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A82117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1618 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София, ул. Монтевидео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21, </w:t>
                            </w:r>
                            <w:r w:rsidR="005D371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офис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 212 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II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,</w:t>
                            </w:r>
                          </w:p>
                          <w:p w:rsidR="00A82117" w:rsidRPr="00B80EB5" w:rsidRDefault="00A82117" w:rsidP="00A8211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>тел</w:t>
                            </w:r>
                            <w:r w:rsidRPr="00A82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.: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bg-BG"/>
                              </w:rPr>
                              <w:t xml:space="preserve">028110382, факс: </w:t>
                            </w:r>
                            <w:r w:rsidR="00B80EB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cor@nbu.bg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4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15pt;margin-top:52.05pt;width:200.7pt;height:2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" filled="f" stroked="f" strokeweight=".5pt">
                <v:textbox>
                  <w:txbxContent>
                    <w:p w:rsidR="00A82117" w:rsidRPr="00A82117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1618 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София, ул. Монтевидео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21, </w:t>
                      </w:r>
                      <w:r w:rsidR="005D3710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офис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 212 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</w:rPr>
                        <w:t>II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,</w:t>
                      </w:r>
                    </w:p>
                    <w:p w:rsidR="00A82117" w:rsidRPr="00B80EB5" w:rsidRDefault="00A82117" w:rsidP="00A8211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>тел</w:t>
                      </w:r>
                      <w:r w:rsidRPr="00A82117">
                        <w:rPr>
                          <w:rFonts w:ascii="Arial" w:hAnsi="Arial" w:cs="Arial"/>
                          <w:sz w:val="16"/>
                          <w:szCs w:val="16"/>
                        </w:rPr>
                        <w:t>.: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  <w:lang w:val="bg-BG"/>
                        </w:rPr>
                        <w:t xml:space="preserve">028110382, факс: </w:t>
                      </w:r>
                      <w:r w:rsidR="00B80EB5">
                        <w:rPr>
                          <w:rFonts w:ascii="Arial" w:hAnsi="Arial" w:cs="Arial"/>
                          <w:sz w:val="16"/>
                          <w:szCs w:val="16"/>
                        </w:rPr>
                        <w:t>cor@nbu.bg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19862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52C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-9889</wp:posOffset>
                </wp:positionV>
                <wp:extent cx="2548647" cy="6225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647" cy="62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735" w:rsidRPr="00E64735" w:rsidRDefault="00B80EB5" w:rsidP="00B80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ЦЕНТЪР ЗА ОБУЧИТЕЛНИ РЕСУРСИ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6.85pt;margin-top:-.8pt;width:200.7pt;height:4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" filled="f" stroked="f" strokeweight=".5pt">
                <v:textbox>
                  <w:txbxContent>
                    <w:p w:rsidR="00E64735" w:rsidRPr="00E64735" w:rsidRDefault="00B80EB5" w:rsidP="00B80EB5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ЦЕНТЪР ЗА ОБУЧИТЕЛНИ РЕСУРСИ</w:t>
                      </w:r>
                    </w:p>
                  </w:txbxContent>
                </v:textbox>
              </v:shape>
            </w:pict>
          </mc:Fallback>
        </mc:AlternateContent>
      </w:r>
    </w:p>
    <w:p w:rsidR="00A970AD" w:rsidRDefault="00A970AD">
      <w:pPr>
        <w:rPr>
          <w:lang w:val="bg-BG"/>
        </w:rPr>
      </w:pPr>
    </w:p>
    <w:p w:rsidR="00A970AD" w:rsidRDefault="00A970AD">
      <w:pPr>
        <w:rPr>
          <w:lang w:val="bg-BG"/>
        </w:rPr>
      </w:pPr>
    </w:p>
    <w:p w:rsidR="00A970AD" w:rsidRPr="00A970AD" w:rsidRDefault="00471FC5" w:rsidP="00A970AD">
      <w:pPr>
        <w:jc w:val="center"/>
        <w:rPr>
          <w:b/>
          <w:sz w:val="48"/>
          <w:lang w:val="bg-BG"/>
        </w:rPr>
      </w:pPr>
      <w:r>
        <w:rPr>
          <w:b/>
          <w:sz w:val="48"/>
          <w:lang w:val="bg-BG"/>
        </w:rPr>
        <w:t>Заявка за обучител</w:t>
      </w:r>
    </w:p>
    <w:p w:rsidR="00A970AD" w:rsidRDefault="00A970AD">
      <w:pPr>
        <w:rPr>
          <w:lang w:val="bg-BG"/>
        </w:rPr>
      </w:pPr>
    </w:p>
    <w:p w:rsidR="003B6E96" w:rsidRDefault="003B6E96" w:rsidP="00B65458">
      <w:pPr>
        <w:spacing w:line="360" w:lineRule="auto"/>
        <w:rPr>
          <w:sz w:val="28"/>
          <w:lang w:val="bg-BG"/>
        </w:rPr>
      </w:pPr>
    </w:p>
    <w:p w:rsidR="00A970AD" w:rsidRDefault="00A970AD" w:rsidP="00B65458">
      <w:pPr>
        <w:rPr>
          <w:sz w:val="28"/>
          <w:lang w:val="bg-BG"/>
        </w:rPr>
      </w:pPr>
      <w:r w:rsidRPr="00A970AD">
        <w:rPr>
          <w:sz w:val="28"/>
          <w:lang w:val="bg-BG"/>
        </w:rPr>
        <w:t>От</w:t>
      </w:r>
      <w:r w:rsidR="00471FC5">
        <w:rPr>
          <w:sz w:val="28"/>
        </w:rPr>
        <w:t xml:space="preserve">: </w:t>
      </w:r>
      <w:r w:rsidRPr="00A970AD">
        <w:rPr>
          <w:sz w:val="28"/>
          <w:lang w:val="bg-BG"/>
        </w:rPr>
        <w:t>.....</w:t>
      </w:r>
      <w:r>
        <w:rPr>
          <w:sz w:val="28"/>
          <w:lang w:val="bg-BG"/>
        </w:rPr>
        <w:t>........................................................................................</w:t>
      </w:r>
      <w:r w:rsidR="003C01E0">
        <w:rPr>
          <w:sz w:val="28"/>
          <w:lang w:val="bg-BG"/>
        </w:rPr>
        <w:t>............................</w:t>
      </w:r>
    </w:p>
    <w:p w:rsidR="00471FC5" w:rsidRDefault="00471FC5" w:rsidP="00B65458">
      <w:pPr>
        <w:rPr>
          <w:sz w:val="28"/>
          <w:lang w:val="bg-BG"/>
        </w:rPr>
      </w:pPr>
    </w:p>
    <w:p w:rsidR="00471FC5" w:rsidRDefault="00471FC5" w:rsidP="00B65458">
      <w:pPr>
        <w:rPr>
          <w:sz w:val="28"/>
          <w:lang w:val="bg-BG"/>
        </w:rPr>
      </w:pPr>
      <w:r>
        <w:rPr>
          <w:sz w:val="28"/>
          <w:lang w:val="bg-BG"/>
        </w:rPr>
        <w:t>Департамент/Програма:</w:t>
      </w:r>
      <w:r>
        <w:rPr>
          <w:sz w:val="28"/>
        </w:rPr>
        <w:t xml:space="preserve"> </w:t>
      </w:r>
      <w:r>
        <w:rPr>
          <w:sz w:val="28"/>
          <w:lang w:val="bg-BG"/>
        </w:rPr>
        <w:t>..................................................................</w:t>
      </w:r>
      <w:r w:rsidR="003C01E0">
        <w:rPr>
          <w:sz w:val="28"/>
          <w:lang w:val="bg-BG"/>
        </w:rPr>
        <w:t>...................</w:t>
      </w:r>
    </w:p>
    <w:p w:rsidR="00471FC5" w:rsidRDefault="00471FC5" w:rsidP="00B65458">
      <w:pPr>
        <w:rPr>
          <w:sz w:val="28"/>
        </w:rPr>
      </w:pPr>
    </w:p>
    <w:p w:rsidR="00471FC5" w:rsidRPr="003C01E0" w:rsidRDefault="00471FC5" w:rsidP="00B65458">
      <w:pPr>
        <w:rPr>
          <w:sz w:val="28"/>
          <w:lang w:val="bg-BG"/>
        </w:rPr>
      </w:pPr>
      <w:r>
        <w:rPr>
          <w:sz w:val="28"/>
        </w:rPr>
        <w:t>E-mail: …………………………………………………………………………………….</w:t>
      </w:r>
      <w:r w:rsidR="003C01E0">
        <w:rPr>
          <w:sz w:val="28"/>
          <w:lang w:val="bg-BG"/>
        </w:rPr>
        <w:t>...........................</w:t>
      </w:r>
    </w:p>
    <w:p w:rsidR="00471FC5" w:rsidRDefault="00471FC5" w:rsidP="00B65458">
      <w:pPr>
        <w:rPr>
          <w:sz w:val="28"/>
          <w:lang w:val="bg-BG"/>
        </w:rPr>
      </w:pPr>
    </w:p>
    <w:p w:rsidR="00471FC5" w:rsidRDefault="00471FC5" w:rsidP="00B65458">
      <w:pPr>
        <w:rPr>
          <w:sz w:val="28"/>
          <w:lang w:val="bg-BG"/>
        </w:rPr>
      </w:pPr>
      <w:r>
        <w:rPr>
          <w:sz w:val="28"/>
          <w:lang w:val="bg-BG"/>
        </w:rPr>
        <w:t>Тел. (вътрешен/мобилен): .....................................</w:t>
      </w:r>
      <w:r w:rsidR="00B65458">
        <w:rPr>
          <w:sz w:val="28"/>
          <w:lang w:val="bg-BG"/>
        </w:rPr>
        <w:t>...............................</w:t>
      </w:r>
      <w:r w:rsidR="003C01E0">
        <w:rPr>
          <w:sz w:val="28"/>
          <w:lang w:val="bg-BG"/>
        </w:rPr>
        <w:t>..............</w:t>
      </w:r>
    </w:p>
    <w:p w:rsidR="00A970AD" w:rsidRPr="00A970AD" w:rsidRDefault="00A970AD" w:rsidP="00B65458">
      <w:pPr>
        <w:spacing w:line="360" w:lineRule="auto"/>
        <w:rPr>
          <w:sz w:val="28"/>
          <w:lang w:val="bg-BG"/>
        </w:rPr>
      </w:pPr>
    </w:p>
    <w:p w:rsidR="00A970AD" w:rsidRDefault="003B6E96" w:rsidP="00B65458">
      <w:pPr>
        <w:spacing w:line="360" w:lineRule="auto"/>
        <w:ind w:firstLine="720"/>
        <w:rPr>
          <w:sz w:val="28"/>
          <w:lang w:val="bg-BG"/>
        </w:rPr>
      </w:pPr>
      <w:r>
        <w:rPr>
          <w:sz w:val="28"/>
          <w:lang w:val="bg-BG"/>
        </w:rPr>
        <w:t>Желая да проведа обучение на тема.......................................................</w:t>
      </w:r>
    </w:p>
    <w:p w:rsidR="003B6E96" w:rsidRDefault="003B6E96" w:rsidP="00B65458">
      <w:pPr>
        <w:spacing w:line="360" w:lineRule="auto"/>
        <w:rPr>
          <w:sz w:val="28"/>
          <w:lang w:val="bg-BG"/>
        </w:rPr>
      </w:pPr>
      <w:r>
        <w:rPr>
          <w:sz w:val="28"/>
          <w:lang w:val="bg-BG"/>
        </w:rPr>
        <w:t>...............................................................................................................................</w:t>
      </w:r>
    </w:p>
    <w:p w:rsidR="003B6E96" w:rsidRDefault="003B6E96" w:rsidP="00B65458">
      <w:pPr>
        <w:spacing w:line="360" w:lineRule="auto"/>
        <w:rPr>
          <w:sz w:val="28"/>
          <w:lang w:val="bg-BG"/>
        </w:rPr>
      </w:pPr>
      <w:r>
        <w:rPr>
          <w:sz w:val="28"/>
          <w:lang w:val="bg-BG"/>
        </w:rPr>
        <w:t xml:space="preserve">Моля да се осъществи/организира за някоя от датите: </w:t>
      </w:r>
    </w:p>
    <w:p w:rsidR="003B6E96" w:rsidRPr="003B6E96" w:rsidRDefault="003B6E96" w:rsidP="003C01E0">
      <w:pPr>
        <w:pStyle w:val="ListParagraph"/>
        <w:numPr>
          <w:ilvl w:val="0"/>
          <w:numId w:val="1"/>
        </w:numPr>
        <w:spacing w:line="480" w:lineRule="auto"/>
        <w:ind w:left="1077" w:hanging="357"/>
        <w:rPr>
          <w:sz w:val="28"/>
          <w:lang w:val="bg-BG"/>
        </w:rPr>
      </w:pPr>
      <w:r w:rsidRPr="003B6E96">
        <w:rPr>
          <w:sz w:val="28"/>
          <w:lang w:val="bg-BG"/>
        </w:rPr>
        <w:t>.........</w:t>
      </w:r>
      <w:r w:rsidR="00647819">
        <w:rPr>
          <w:sz w:val="28"/>
          <w:lang w:val="bg-BG"/>
        </w:rPr>
        <w:t>...............................от........ч. д</w:t>
      </w:r>
      <w:r w:rsidRPr="003B6E96">
        <w:rPr>
          <w:sz w:val="28"/>
          <w:lang w:val="bg-BG"/>
        </w:rPr>
        <w:t>о........ч.</w:t>
      </w:r>
    </w:p>
    <w:p w:rsidR="003B6E96" w:rsidRDefault="003B6E96" w:rsidP="003C01E0">
      <w:pPr>
        <w:pStyle w:val="ListParagraph"/>
        <w:numPr>
          <w:ilvl w:val="0"/>
          <w:numId w:val="1"/>
        </w:numPr>
        <w:spacing w:line="480" w:lineRule="auto"/>
        <w:ind w:left="1077" w:hanging="357"/>
        <w:rPr>
          <w:sz w:val="28"/>
          <w:lang w:val="bg-BG"/>
        </w:rPr>
      </w:pPr>
      <w:r w:rsidRPr="003B6E96">
        <w:rPr>
          <w:sz w:val="28"/>
          <w:lang w:val="bg-BG"/>
        </w:rPr>
        <w:t>.........</w:t>
      </w:r>
      <w:r w:rsidR="00647819">
        <w:rPr>
          <w:sz w:val="28"/>
          <w:lang w:val="bg-BG"/>
        </w:rPr>
        <w:t>...............................от........ч. д</w:t>
      </w:r>
      <w:r w:rsidRPr="003B6E96">
        <w:rPr>
          <w:sz w:val="28"/>
          <w:lang w:val="bg-BG"/>
        </w:rPr>
        <w:t>о........ч</w:t>
      </w:r>
      <w:r>
        <w:rPr>
          <w:sz w:val="28"/>
          <w:lang w:val="bg-BG"/>
        </w:rPr>
        <w:t>.</w:t>
      </w:r>
    </w:p>
    <w:p w:rsidR="003B6E96" w:rsidRDefault="003B6E96" w:rsidP="003C01E0">
      <w:pPr>
        <w:pStyle w:val="ListParagraph"/>
        <w:numPr>
          <w:ilvl w:val="0"/>
          <w:numId w:val="1"/>
        </w:numPr>
        <w:spacing w:line="480" w:lineRule="auto"/>
        <w:ind w:left="1077" w:hanging="357"/>
        <w:rPr>
          <w:sz w:val="28"/>
          <w:lang w:val="bg-BG"/>
        </w:rPr>
      </w:pPr>
      <w:r w:rsidRPr="003B6E96">
        <w:rPr>
          <w:sz w:val="28"/>
          <w:lang w:val="bg-BG"/>
        </w:rPr>
        <w:t>.........</w:t>
      </w:r>
      <w:r w:rsidR="00647819">
        <w:rPr>
          <w:sz w:val="28"/>
          <w:lang w:val="bg-BG"/>
        </w:rPr>
        <w:t>...............................от........ч. д</w:t>
      </w:r>
      <w:r w:rsidRPr="003B6E96">
        <w:rPr>
          <w:sz w:val="28"/>
          <w:lang w:val="bg-BG"/>
        </w:rPr>
        <w:t>о........ч</w:t>
      </w:r>
      <w:r>
        <w:rPr>
          <w:sz w:val="28"/>
          <w:lang w:val="bg-BG"/>
        </w:rPr>
        <w:t>.</w:t>
      </w:r>
    </w:p>
    <w:p w:rsidR="003C01E0" w:rsidRDefault="00647819" w:rsidP="00B65458">
      <w:pPr>
        <w:spacing w:line="360" w:lineRule="auto"/>
        <w:rPr>
          <w:sz w:val="28"/>
          <w:lang w:val="bg-BG"/>
        </w:rPr>
      </w:pPr>
      <w:r>
        <w:rPr>
          <w:sz w:val="28"/>
          <w:lang w:val="bg-BG"/>
        </w:rPr>
        <w:t>Изисквания за залата (оборудване, софтуер):</w:t>
      </w:r>
      <w:r w:rsidR="003C01E0">
        <w:rPr>
          <w:sz w:val="28"/>
          <w:lang w:val="bg-BG"/>
        </w:rPr>
        <w:t xml:space="preserve"> ..................................................</w:t>
      </w:r>
    </w:p>
    <w:p w:rsidR="00A970AD" w:rsidRDefault="003C01E0" w:rsidP="00B65458">
      <w:pPr>
        <w:spacing w:line="360" w:lineRule="auto"/>
        <w:rPr>
          <w:sz w:val="28"/>
          <w:lang w:val="bg-BG"/>
        </w:rPr>
      </w:pPr>
      <w:r>
        <w:rPr>
          <w:sz w:val="28"/>
          <w:lang w:val="bg-BG"/>
        </w:rPr>
        <w:t>...............................................................................................................................</w:t>
      </w:r>
      <w:r w:rsidR="00647819">
        <w:rPr>
          <w:sz w:val="28"/>
          <w:lang w:val="bg-BG"/>
        </w:rPr>
        <w:t xml:space="preserve"> </w:t>
      </w:r>
    </w:p>
    <w:p w:rsidR="00A970AD" w:rsidRDefault="00A970AD" w:rsidP="00B65458">
      <w:pPr>
        <w:spacing w:line="360" w:lineRule="auto"/>
        <w:rPr>
          <w:sz w:val="28"/>
          <w:lang w:val="bg-BG"/>
        </w:rPr>
      </w:pPr>
    </w:p>
    <w:p w:rsidR="00C7652C" w:rsidRPr="00A970AD" w:rsidRDefault="00C7652C" w:rsidP="00B65458">
      <w:pPr>
        <w:spacing w:line="360" w:lineRule="auto"/>
        <w:rPr>
          <w:sz w:val="28"/>
        </w:rPr>
      </w:pPr>
    </w:p>
    <w:p w:rsidR="002A03D9" w:rsidRPr="00B65458" w:rsidRDefault="00B65458" w:rsidP="00B65458">
      <w:pPr>
        <w:spacing w:line="360" w:lineRule="auto"/>
        <w:ind w:left="6237" w:hanging="6237"/>
        <w:rPr>
          <w:sz w:val="28"/>
          <w:lang w:val="bg-BG"/>
        </w:rPr>
      </w:pPr>
      <w:r>
        <w:rPr>
          <w:sz w:val="28"/>
          <w:lang w:val="bg-BG"/>
        </w:rPr>
        <w:t>Дата:</w:t>
      </w:r>
      <w:r w:rsidR="008D6545">
        <w:rPr>
          <w:sz w:val="28"/>
          <w:lang w:val="bg-BG"/>
        </w:rPr>
        <w:t xml:space="preserve"> ...................................</w:t>
      </w:r>
      <w:r>
        <w:rPr>
          <w:sz w:val="28"/>
          <w:lang w:val="bg-BG"/>
        </w:rPr>
        <w:tab/>
      </w:r>
      <w:r w:rsidR="00471FC5">
        <w:rPr>
          <w:sz w:val="28"/>
          <w:lang w:val="bg-BG"/>
        </w:rPr>
        <w:t>Подпис:</w:t>
      </w:r>
      <w:r w:rsidR="008D6545">
        <w:rPr>
          <w:sz w:val="28"/>
          <w:lang w:val="bg-BG"/>
        </w:rPr>
        <w:t xml:space="preserve"> ........................</w:t>
      </w:r>
      <w:bookmarkStart w:id="0" w:name="_GoBack"/>
      <w:bookmarkEnd w:id="0"/>
    </w:p>
    <w:sectPr w:rsidR="002A03D9" w:rsidRPr="00B65458" w:rsidSect="00A37607"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4E4" w:rsidRDefault="00FD54E4" w:rsidP="00332BFA">
      <w:r>
        <w:separator/>
      </w:r>
    </w:p>
  </w:endnote>
  <w:endnote w:type="continuationSeparator" w:id="0">
    <w:p w:rsidR="00FD54E4" w:rsidRDefault="00FD54E4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4E4" w:rsidRDefault="00FD54E4" w:rsidP="00332BFA">
      <w:r>
        <w:separator/>
      </w:r>
    </w:p>
  </w:footnote>
  <w:footnote w:type="continuationSeparator" w:id="0">
    <w:p w:rsidR="00FD54E4" w:rsidRDefault="00FD54E4" w:rsidP="00332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B2B16"/>
    <w:multiLevelType w:val="hybridMultilevel"/>
    <w:tmpl w:val="51F2227E"/>
    <w:lvl w:ilvl="0" w:tplc="5D5C1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B1"/>
    <w:rsid w:val="0005604E"/>
    <w:rsid w:val="000C0AF7"/>
    <w:rsid w:val="001D695C"/>
    <w:rsid w:val="00245A57"/>
    <w:rsid w:val="002E45B0"/>
    <w:rsid w:val="00332BFA"/>
    <w:rsid w:val="00356409"/>
    <w:rsid w:val="003B5F5A"/>
    <w:rsid w:val="003B6E96"/>
    <w:rsid w:val="003C01E0"/>
    <w:rsid w:val="003C5E17"/>
    <w:rsid w:val="0044273E"/>
    <w:rsid w:val="00471FC5"/>
    <w:rsid w:val="005671AC"/>
    <w:rsid w:val="00570499"/>
    <w:rsid w:val="00591AF0"/>
    <w:rsid w:val="005D3710"/>
    <w:rsid w:val="00647819"/>
    <w:rsid w:val="0077152C"/>
    <w:rsid w:val="00822FA3"/>
    <w:rsid w:val="008A6239"/>
    <w:rsid w:val="008D6545"/>
    <w:rsid w:val="00A37607"/>
    <w:rsid w:val="00A82117"/>
    <w:rsid w:val="00A970AD"/>
    <w:rsid w:val="00B65458"/>
    <w:rsid w:val="00B80EB5"/>
    <w:rsid w:val="00C7652C"/>
    <w:rsid w:val="00D339B1"/>
    <w:rsid w:val="00D812F8"/>
    <w:rsid w:val="00E64735"/>
    <w:rsid w:val="00FD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AEEF"/>
  <w15:chartTrackingRefBased/>
  <w15:docId w15:val="{8C550E89-4221-4291-A3D6-3EE00899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ListParagraph">
    <w:name w:val="List Paragraph"/>
    <w:basedOn w:val="Normal"/>
    <w:uiPriority w:val="34"/>
    <w:qFormat/>
    <w:rsid w:val="003B6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8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</Template>
  <TotalTime>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Antonia Hadjiiska</cp:lastModifiedBy>
  <cp:revision>3</cp:revision>
  <cp:lastPrinted>2022-11-04T09:17:00Z</cp:lastPrinted>
  <dcterms:created xsi:type="dcterms:W3CDTF">2022-11-04T09:28:00Z</dcterms:created>
  <dcterms:modified xsi:type="dcterms:W3CDTF">2022-11-04T09:47:00Z</dcterms:modified>
</cp:coreProperties>
</file>