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2C" w:rsidRDefault="00A82117">
      <w:pPr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54A0E" wp14:editId="2EF6F479">
                <wp:simplePos x="0" y="0"/>
                <wp:positionH relativeFrom="column">
                  <wp:posOffset>116205</wp:posOffset>
                </wp:positionH>
                <wp:positionV relativeFrom="paragraph">
                  <wp:posOffset>661170</wp:posOffset>
                </wp:positionV>
                <wp:extent cx="2548647" cy="35992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A82117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1618 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София, ул. Монтевидео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21, </w:t>
                            </w:r>
                            <w:r w:rsidR="005D371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офис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212 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II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,</w:t>
                            </w:r>
                          </w:p>
                          <w:p w:rsidR="00A82117" w:rsidRPr="00B80EB5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тел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.: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028110382, факс: 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cor@nbu.bg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4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5pt;margin-top:52.05pt;width:200.7pt;height:2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" filled="f" stroked="f" strokeweight=".5pt">
                <v:textbox>
                  <w:txbxContent>
                    <w:p w:rsidR="00A82117" w:rsidRPr="00A82117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1618 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София, ул. Монтевидео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21, </w:t>
                      </w:r>
                      <w:r w:rsidR="005D3710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офис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212 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</w:rPr>
                        <w:t>II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,</w:t>
                      </w:r>
                    </w:p>
                    <w:p w:rsidR="00A82117" w:rsidRPr="00B80EB5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тел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>.: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028110382, факс: 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</w:rPr>
                        <w:t>cor@nbu.bg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19862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2C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-9889</wp:posOffset>
                </wp:positionV>
                <wp:extent cx="2548647" cy="6225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62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735" w:rsidRPr="00E64735" w:rsidRDefault="00B80EB5" w:rsidP="00B80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ЦЕНТЪР ЗА ОБУЧИТЕЛНИ РЕСУРСИ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6.85pt;margin-top:-.8pt;width:200.7pt;height:4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" filled="f" stroked="f" strokeweight=".5pt">
                <v:textbox>
                  <w:txbxContent>
                    <w:p w:rsidR="00E64735" w:rsidRPr="00E64735" w:rsidRDefault="00B80EB5" w:rsidP="00B80EB5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ЦЕНТЪР ЗА ОБУЧИТЕЛНИ РЕСУРСИ</w:t>
                      </w:r>
                    </w:p>
                  </w:txbxContent>
                </v:textbox>
              </v:shape>
            </w:pict>
          </mc:Fallback>
        </mc:AlternateContent>
      </w:r>
    </w:p>
    <w:p w:rsidR="00A970AD" w:rsidRDefault="00A970AD">
      <w:pPr>
        <w:rPr>
          <w:lang w:val="bg-BG"/>
        </w:rPr>
      </w:pPr>
    </w:p>
    <w:p w:rsidR="00A970AD" w:rsidRDefault="00A970AD">
      <w:pPr>
        <w:rPr>
          <w:lang w:val="bg-BG"/>
        </w:rPr>
      </w:pPr>
    </w:p>
    <w:p w:rsidR="00A970AD" w:rsidRPr="00A970AD" w:rsidRDefault="00991D49" w:rsidP="00A970AD">
      <w:pPr>
        <w:jc w:val="center"/>
        <w:rPr>
          <w:b/>
          <w:sz w:val="48"/>
          <w:lang w:val="bg-BG"/>
        </w:rPr>
      </w:pPr>
      <w:r>
        <w:rPr>
          <w:b/>
          <w:sz w:val="48"/>
          <w:lang w:val="bg-BG"/>
        </w:rPr>
        <w:t>Заявка за необходимост от</w:t>
      </w:r>
      <w:r w:rsidR="00A970AD" w:rsidRPr="00A970AD">
        <w:rPr>
          <w:b/>
          <w:sz w:val="48"/>
          <w:lang w:val="bg-BG"/>
        </w:rPr>
        <w:t xml:space="preserve"> обучение</w:t>
      </w:r>
      <w:r>
        <w:rPr>
          <w:b/>
          <w:sz w:val="48"/>
          <w:lang w:val="bg-BG"/>
        </w:rPr>
        <w:t xml:space="preserve"> на служител</w:t>
      </w:r>
      <w:r w:rsidR="00BB2276">
        <w:rPr>
          <w:b/>
          <w:sz w:val="48"/>
          <w:lang w:val="bg-BG"/>
        </w:rPr>
        <w:t>и</w:t>
      </w:r>
      <w:r>
        <w:rPr>
          <w:b/>
          <w:sz w:val="48"/>
          <w:lang w:val="bg-BG"/>
        </w:rPr>
        <w:t xml:space="preserve"> в административна структура</w:t>
      </w:r>
    </w:p>
    <w:p w:rsidR="00A970AD" w:rsidRDefault="00A970AD">
      <w:pPr>
        <w:rPr>
          <w:lang w:val="bg-BG"/>
        </w:rPr>
      </w:pPr>
    </w:p>
    <w:p w:rsidR="000C2EAA" w:rsidRDefault="000C2EAA">
      <w:pPr>
        <w:rPr>
          <w:sz w:val="28"/>
          <w:lang w:val="bg-BG"/>
        </w:rPr>
      </w:pPr>
    </w:p>
    <w:p w:rsidR="00991D49" w:rsidRDefault="00A970AD">
      <w:pPr>
        <w:rPr>
          <w:sz w:val="28"/>
          <w:lang w:val="bg-BG"/>
        </w:rPr>
      </w:pPr>
      <w:r w:rsidRPr="00A970AD">
        <w:rPr>
          <w:sz w:val="28"/>
          <w:lang w:val="bg-BG"/>
        </w:rPr>
        <w:t>От.....</w:t>
      </w:r>
      <w:r>
        <w:rPr>
          <w:sz w:val="28"/>
          <w:lang w:val="bg-BG"/>
        </w:rPr>
        <w:t>........................................................</w:t>
      </w:r>
      <w:r w:rsidR="00991D49">
        <w:rPr>
          <w:sz w:val="28"/>
          <w:lang w:val="bg-BG"/>
        </w:rPr>
        <w:t>...............................</w:t>
      </w:r>
      <w:r w:rsidR="000C2EAA">
        <w:rPr>
          <w:sz w:val="28"/>
          <w:lang w:val="bg-BG"/>
        </w:rPr>
        <w:t>...............................</w:t>
      </w:r>
    </w:p>
    <w:p w:rsidR="00991D49" w:rsidRPr="00A970AD" w:rsidRDefault="00991D49">
      <w:pPr>
        <w:rPr>
          <w:sz w:val="28"/>
          <w:lang w:val="bg-BG"/>
        </w:rPr>
      </w:pPr>
    </w:p>
    <w:p w:rsidR="00A970AD" w:rsidRDefault="00A970AD">
      <w:pPr>
        <w:rPr>
          <w:sz w:val="28"/>
          <w:lang w:val="bg-BG"/>
        </w:rPr>
      </w:pPr>
      <w:r w:rsidRPr="00A970AD">
        <w:rPr>
          <w:sz w:val="28"/>
          <w:lang w:val="bg-BG"/>
        </w:rPr>
        <w:t>Ръководител на</w:t>
      </w:r>
      <w:r w:rsidR="00BB2276">
        <w:rPr>
          <w:sz w:val="28"/>
          <w:lang w:val="bg-BG"/>
        </w:rPr>
        <w:t xml:space="preserve">: </w:t>
      </w:r>
      <w:r>
        <w:rPr>
          <w:sz w:val="28"/>
          <w:lang w:val="bg-BG"/>
        </w:rPr>
        <w:t>..................................................................</w:t>
      </w:r>
      <w:r w:rsidRPr="00A970AD">
        <w:rPr>
          <w:sz w:val="28"/>
          <w:lang w:val="bg-BG"/>
        </w:rPr>
        <w:t>.....</w:t>
      </w:r>
      <w:r w:rsidR="000C2EAA">
        <w:rPr>
          <w:sz w:val="28"/>
          <w:lang w:val="bg-BG"/>
        </w:rPr>
        <w:t>...........................</w:t>
      </w:r>
    </w:p>
    <w:p w:rsidR="00991D49" w:rsidRDefault="00991D49">
      <w:pPr>
        <w:rPr>
          <w:sz w:val="28"/>
          <w:lang w:val="bg-BG"/>
        </w:rPr>
      </w:pPr>
    </w:p>
    <w:p w:rsidR="00991D49" w:rsidRPr="000C2EAA" w:rsidRDefault="00991D49" w:rsidP="00991D49">
      <w:pPr>
        <w:rPr>
          <w:sz w:val="28"/>
          <w:lang w:val="bg-BG"/>
        </w:rPr>
      </w:pPr>
      <w:r w:rsidRPr="00991D49">
        <w:rPr>
          <w:sz w:val="28"/>
        </w:rPr>
        <w:t>E-mail: ………………………………………………………………………………………………….</w:t>
      </w:r>
      <w:r w:rsidR="000C2EAA">
        <w:rPr>
          <w:sz w:val="28"/>
          <w:lang w:val="bg-BG"/>
        </w:rPr>
        <w:t>.............</w:t>
      </w:r>
    </w:p>
    <w:p w:rsidR="00991D49" w:rsidRPr="00991D49" w:rsidRDefault="00991D49" w:rsidP="00991D49">
      <w:pPr>
        <w:rPr>
          <w:sz w:val="28"/>
          <w:lang w:val="bg-BG"/>
        </w:rPr>
      </w:pPr>
    </w:p>
    <w:p w:rsidR="00991D49" w:rsidRPr="00991D49" w:rsidRDefault="00991D49" w:rsidP="00991D49">
      <w:pPr>
        <w:rPr>
          <w:sz w:val="28"/>
          <w:lang w:val="bg-BG"/>
        </w:rPr>
      </w:pPr>
      <w:r w:rsidRPr="00991D49">
        <w:rPr>
          <w:sz w:val="28"/>
          <w:lang w:val="bg-BG"/>
        </w:rPr>
        <w:t>Тел. (вътрешен/мобилен): .........................................</w:t>
      </w:r>
      <w:r w:rsidR="000C2EAA">
        <w:rPr>
          <w:sz w:val="28"/>
          <w:lang w:val="bg-BG"/>
        </w:rPr>
        <w:t>.........................................</w:t>
      </w:r>
    </w:p>
    <w:p w:rsidR="00991D49" w:rsidRPr="00A970AD" w:rsidRDefault="00991D49">
      <w:pPr>
        <w:rPr>
          <w:sz w:val="28"/>
          <w:lang w:val="bg-BG"/>
        </w:rPr>
      </w:pPr>
    </w:p>
    <w:p w:rsidR="00A970AD" w:rsidRPr="00A970AD" w:rsidRDefault="00A970AD" w:rsidP="00991D49">
      <w:pPr>
        <w:spacing w:line="360" w:lineRule="auto"/>
        <w:rPr>
          <w:sz w:val="28"/>
          <w:lang w:val="bg-BG"/>
        </w:rPr>
      </w:pPr>
    </w:p>
    <w:p w:rsidR="00991D49" w:rsidRDefault="00991D49" w:rsidP="000C2EAA">
      <w:pPr>
        <w:spacing w:line="480" w:lineRule="auto"/>
        <w:ind w:firstLine="720"/>
        <w:rPr>
          <w:sz w:val="28"/>
          <w:lang w:val="bg-BG"/>
        </w:rPr>
      </w:pPr>
      <w:r>
        <w:rPr>
          <w:sz w:val="28"/>
          <w:lang w:val="bg-BG"/>
        </w:rPr>
        <w:t>М</w:t>
      </w:r>
      <w:r w:rsidR="00BB2276">
        <w:rPr>
          <w:sz w:val="28"/>
          <w:lang w:val="bg-BG"/>
        </w:rPr>
        <w:t xml:space="preserve">оля да организирате обучение, свързано с </w:t>
      </w:r>
      <w:r w:rsidR="00A970AD">
        <w:rPr>
          <w:sz w:val="28"/>
          <w:lang w:val="bg-BG"/>
        </w:rPr>
        <w:t>.................</w:t>
      </w:r>
      <w:r w:rsidR="000C2EAA">
        <w:rPr>
          <w:sz w:val="28"/>
          <w:lang w:val="bg-BG"/>
        </w:rPr>
        <w:t>........................</w:t>
      </w:r>
    </w:p>
    <w:p w:rsidR="00991D49" w:rsidRDefault="00991D49" w:rsidP="000C2EAA">
      <w:pPr>
        <w:spacing w:line="480" w:lineRule="auto"/>
        <w:rPr>
          <w:sz w:val="28"/>
          <w:lang w:val="bg-BG"/>
        </w:rPr>
      </w:pPr>
      <w:r>
        <w:rPr>
          <w:sz w:val="28"/>
          <w:lang w:val="bg-BG"/>
        </w:rPr>
        <w:t>.............................................................................................................................,</w:t>
      </w:r>
    </w:p>
    <w:p w:rsidR="00A970AD" w:rsidRDefault="000C2EAA" w:rsidP="000C2EAA">
      <w:pPr>
        <w:spacing w:line="480" w:lineRule="auto"/>
        <w:rPr>
          <w:sz w:val="28"/>
          <w:lang w:val="bg-BG"/>
        </w:rPr>
      </w:pPr>
      <w:r>
        <w:rPr>
          <w:sz w:val="28"/>
          <w:lang w:val="bg-BG"/>
        </w:rPr>
        <w:t>к</w:t>
      </w:r>
      <w:r w:rsidR="00991D49">
        <w:rPr>
          <w:sz w:val="28"/>
          <w:lang w:val="bg-BG"/>
        </w:rPr>
        <w:t>оето да бъде посетено от .........бр. служители в ръководената от мен административна структура.</w:t>
      </w:r>
      <w:r w:rsidR="00A970AD" w:rsidRPr="00A970AD">
        <w:rPr>
          <w:sz w:val="28"/>
          <w:lang w:val="bg-BG"/>
        </w:rPr>
        <w:t xml:space="preserve"> </w:t>
      </w:r>
    </w:p>
    <w:p w:rsidR="00991D49" w:rsidRDefault="00991D49" w:rsidP="00991D49">
      <w:pPr>
        <w:spacing w:line="360" w:lineRule="auto"/>
        <w:rPr>
          <w:sz w:val="28"/>
          <w:lang w:val="bg-BG"/>
        </w:rPr>
      </w:pPr>
    </w:p>
    <w:p w:rsidR="00991D49" w:rsidRDefault="00991D49" w:rsidP="00991D49">
      <w:pPr>
        <w:spacing w:line="360" w:lineRule="auto"/>
        <w:rPr>
          <w:sz w:val="28"/>
          <w:lang w:val="bg-BG"/>
        </w:rPr>
      </w:pPr>
    </w:p>
    <w:p w:rsidR="00C7652C" w:rsidRPr="00991D49" w:rsidRDefault="00991D49" w:rsidP="00991D49">
      <w:pPr>
        <w:spacing w:line="360" w:lineRule="auto"/>
        <w:ind w:left="6237" w:hanging="6237"/>
        <w:rPr>
          <w:sz w:val="28"/>
          <w:lang w:val="bg-BG"/>
        </w:rPr>
      </w:pPr>
      <w:r>
        <w:rPr>
          <w:sz w:val="28"/>
          <w:lang w:val="bg-BG"/>
        </w:rPr>
        <w:t xml:space="preserve">Дата: </w:t>
      </w:r>
      <w:r w:rsidR="000C2EAA">
        <w:rPr>
          <w:sz w:val="28"/>
          <w:lang w:val="bg-BG"/>
        </w:rPr>
        <w:t>...........................</w:t>
      </w:r>
      <w:r>
        <w:rPr>
          <w:sz w:val="28"/>
          <w:lang w:val="bg-BG"/>
        </w:rPr>
        <w:tab/>
        <w:t>Подпис:</w:t>
      </w:r>
      <w:r w:rsidR="000C2EAA">
        <w:rPr>
          <w:sz w:val="28"/>
          <w:lang w:val="bg-BG"/>
        </w:rPr>
        <w:t xml:space="preserve"> ........................</w:t>
      </w:r>
      <w:bookmarkStart w:id="0" w:name="_GoBack"/>
      <w:bookmarkEnd w:id="0"/>
    </w:p>
    <w:sectPr w:rsidR="00C7652C" w:rsidRPr="00991D49" w:rsidSect="00A37607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B13" w:rsidRDefault="00757B13" w:rsidP="00332BFA">
      <w:r>
        <w:separator/>
      </w:r>
    </w:p>
  </w:endnote>
  <w:endnote w:type="continuationSeparator" w:id="0">
    <w:p w:rsidR="00757B13" w:rsidRDefault="00757B13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B13" w:rsidRDefault="00757B13" w:rsidP="00332BFA">
      <w:r>
        <w:separator/>
      </w:r>
    </w:p>
  </w:footnote>
  <w:footnote w:type="continuationSeparator" w:id="0">
    <w:p w:rsidR="00757B13" w:rsidRDefault="00757B13" w:rsidP="00332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B1"/>
    <w:rsid w:val="0005604E"/>
    <w:rsid w:val="000C2EAA"/>
    <w:rsid w:val="001D695C"/>
    <w:rsid w:val="002E45B0"/>
    <w:rsid w:val="00332BFA"/>
    <w:rsid w:val="00356409"/>
    <w:rsid w:val="003B5F5A"/>
    <w:rsid w:val="003C5E17"/>
    <w:rsid w:val="0044273E"/>
    <w:rsid w:val="005671AC"/>
    <w:rsid w:val="00570499"/>
    <w:rsid w:val="005D3710"/>
    <w:rsid w:val="00757B13"/>
    <w:rsid w:val="0077152C"/>
    <w:rsid w:val="00822FA3"/>
    <w:rsid w:val="008A6239"/>
    <w:rsid w:val="00991D49"/>
    <w:rsid w:val="00A37607"/>
    <w:rsid w:val="00A82117"/>
    <w:rsid w:val="00A970AD"/>
    <w:rsid w:val="00B80EB5"/>
    <w:rsid w:val="00BB2276"/>
    <w:rsid w:val="00C7652C"/>
    <w:rsid w:val="00D339B1"/>
    <w:rsid w:val="00D812F8"/>
    <w:rsid w:val="00E6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44C96"/>
  <w15:chartTrackingRefBased/>
  <w15:docId w15:val="{8C550E89-4221-4291-A3D6-3EE00899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Antonia Hadjiiska</cp:lastModifiedBy>
  <cp:revision>2</cp:revision>
  <dcterms:created xsi:type="dcterms:W3CDTF">2022-11-04T09:45:00Z</dcterms:created>
  <dcterms:modified xsi:type="dcterms:W3CDTF">2022-11-04T09:45:00Z</dcterms:modified>
</cp:coreProperties>
</file>